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46789" w14:textId="7F4E7837" w:rsidR="0035172B" w:rsidRPr="00EB18F5" w:rsidRDefault="008C2266" w:rsidP="00256A56">
      <w:pPr>
        <w:spacing w:before="100" w:beforeAutospacing="1" w:after="100" w:afterAutospacing="1"/>
        <w:rPr>
          <w:rStyle w:val="Strk"/>
          <w:rFonts w:ascii="Verdana" w:hAnsi="Verdana"/>
          <w:b w:val="0"/>
          <w:sz w:val="28"/>
          <w:szCs w:val="28"/>
        </w:rPr>
      </w:pPr>
      <w:r w:rsidRPr="00EB18F5">
        <w:rPr>
          <w:rFonts w:ascii="Verdana" w:hAnsi="Verdana"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8DA9BA" wp14:editId="7A3E2A21">
                <wp:simplePos x="0" y="0"/>
                <wp:positionH relativeFrom="column">
                  <wp:posOffset>-635</wp:posOffset>
                </wp:positionH>
                <wp:positionV relativeFrom="paragraph">
                  <wp:posOffset>358516</wp:posOffset>
                </wp:positionV>
                <wp:extent cx="6113633" cy="0"/>
                <wp:effectExtent l="0" t="19050" r="20955" b="19050"/>
                <wp:wrapNone/>
                <wp:docPr id="4" name="Lige 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3633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8A535" id="Lige forbindelse 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28.25pt" to="481.3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" strokecolor="black [3200]" strokeweight="2.25pt">
                <v:stroke joinstyle="miter"/>
              </v:line>
            </w:pict>
          </mc:Fallback>
        </mc:AlternateContent>
      </w:r>
      <w:r w:rsidR="00A465DC">
        <w:rPr>
          <w:rFonts w:ascii="Verdana" w:hAnsi="Verdana"/>
          <w:b/>
          <w:noProof/>
          <w:sz w:val="28"/>
          <w:szCs w:val="28"/>
          <w:lang w:eastAsia="da-DK"/>
        </w:rPr>
        <w:t>Ansøgning – Medlemskab af DGI Nordjylland</w:t>
      </w:r>
    </w:p>
    <w:p w14:paraId="78D2E879" w14:textId="77777777" w:rsidR="00256A56" w:rsidRPr="00A465DC" w:rsidRDefault="00256A56" w:rsidP="00256A56">
      <w:pPr>
        <w:pStyle w:val="hilsen"/>
        <w:jc w:val="both"/>
        <w:rPr>
          <w:rStyle w:val="Strk"/>
          <w:rFonts w:asciiTheme="minorHAnsi" w:hAnsiTheme="minorHAnsi" w:cstheme="minorHAnsi"/>
          <w:b w:val="0"/>
          <w:sz w:val="22"/>
          <w:szCs w:val="20"/>
          <w:lang w:eastAsia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31"/>
        <w:gridCol w:w="5097"/>
      </w:tblGrid>
      <w:tr w:rsidR="00A465DC" w:rsidRPr="00A465DC" w14:paraId="1735245E" w14:textId="77777777" w:rsidTr="002812CD">
        <w:trPr>
          <w:trHeight w:val="845"/>
        </w:trPr>
        <w:tc>
          <w:tcPr>
            <w:tcW w:w="4531" w:type="dxa"/>
            <w:vAlign w:val="center"/>
          </w:tcPr>
          <w:p w14:paraId="1C10A0B4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Foreningens vedtægtsbestemte navn:</w:t>
            </w:r>
          </w:p>
        </w:tc>
        <w:tc>
          <w:tcPr>
            <w:tcW w:w="5097" w:type="dxa"/>
            <w:vAlign w:val="center"/>
          </w:tcPr>
          <w:p w14:paraId="44F1E777" w14:textId="77777777" w:rsidR="00A465DC" w:rsidRPr="00A465DC" w:rsidRDefault="00A465DC" w:rsidP="00395918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0F49A46A" w14:textId="32F39175" w:rsidR="00A465DC" w:rsidRPr="00A465DC" w:rsidRDefault="00A465DC" w:rsidP="00395918">
            <w:pPr>
              <w:tabs>
                <w:tab w:val="left" w:pos="2130"/>
              </w:tabs>
              <w:jc w:val="center"/>
              <w:rPr>
                <w:rStyle w:val="Strk"/>
                <w:rFonts w:cstheme="minorHAnsi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Idrætsforeningens navn</w:t>
            </w:r>
          </w:p>
        </w:tc>
      </w:tr>
      <w:tr w:rsidR="00A465DC" w:rsidRPr="00A465DC" w14:paraId="6306A07F" w14:textId="77777777" w:rsidTr="002812CD">
        <w:trPr>
          <w:trHeight w:val="851"/>
        </w:trPr>
        <w:tc>
          <w:tcPr>
            <w:tcW w:w="4531" w:type="dxa"/>
            <w:vAlign w:val="center"/>
          </w:tcPr>
          <w:p w14:paraId="6CC0E3EA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Hvornår er foreningen stiftet?</w:t>
            </w:r>
          </w:p>
        </w:tc>
        <w:tc>
          <w:tcPr>
            <w:tcW w:w="5097" w:type="dxa"/>
            <w:vAlign w:val="center"/>
          </w:tcPr>
          <w:p w14:paraId="57374440" w14:textId="6F184743" w:rsidR="00E43495" w:rsidRPr="00E43495" w:rsidRDefault="00E43495" w:rsidP="00395918">
            <w:pPr>
              <w:tabs>
                <w:tab w:val="left" w:pos="2130"/>
              </w:tabs>
              <w:jc w:val="center"/>
              <w:rPr>
                <w:rFonts w:cstheme="minorHAnsi"/>
                <w:iCs/>
                <w:sz w:val="24"/>
                <w:szCs w:val="24"/>
              </w:rPr>
            </w:pPr>
            <w:sdt>
              <w:sdtPr>
                <w:rPr>
                  <w:rFonts w:cstheme="minorHAnsi"/>
                  <w:iCs/>
                  <w:sz w:val="24"/>
                  <w:szCs w:val="24"/>
                </w:rPr>
                <w:id w:val="316599"/>
                <w:placeholder>
                  <w:docPart w:val="DefaultPlaceholder_-1854013437"/>
                </w:placeholder>
                <w:date w:fullDate="2025-01-20T00:00:00Z">
                  <w:dateFormat w:val="dd-MM-yyyy"/>
                  <w:lid w:val="da-DK"/>
                  <w:storeMappedDataAs w:val="dateTime"/>
                  <w:calendar w:val="gregorian"/>
                </w:date>
              </w:sdtPr>
              <w:sdtContent>
                <w:r>
                  <w:rPr>
                    <w:rFonts w:cstheme="minorHAnsi"/>
                    <w:iCs/>
                    <w:sz w:val="24"/>
                    <w:szCs w:val="24"/>
                  </w:rPr>
                  <w:t>20-01-2025</w:t>
                </w:r>
              </w:sdtContent>
            </w:sdt>
          </w:p>
          <w:p w14:paraId="465C6E77" w14:textId="0C814B6D" w:rsidR="00A465DC" w:rsidRPr="00A465DC" w:rsidRDefault="00A465DC" w:rsidP="00395918">
            <w:pPr>
              <w:tabs>
                <w:tab w:val="left" w:pos="2130"/>
              </w:tabs>
              <w:jc w:val="center"/>
              <w:rPr>
                <w:rStyle w:val="Strk"/>
                <w:rFonts w:cstheme="minorHAnsi"/>
              </w:rPr>
            </w:pPr>
            <w:proofErr w:type="spellStart"/>
            <w:r w:rsidRPr="00A465DC">
              <w:rPr>
                <w:rFonts w:cstheme="minorHAnsi"/>
                <w:i/>
                <w:sz w:val="16"/>
                <w:szCs w:val="16"/>
              </w:rPr>
              <w:t>dd</w:t>
            </w:r>
            <w:proofErr w:type="spellEnd"/>
            <w:r w:rsidRPr="00A465DC">
              <w:rPr>
                <w:rFonts w:cstheme="minorHAnsi"/>
                <w:i/>
                <w:sz w:val="16"/>
                <w:szCs w:val="16"/>
              </w:rPr>
              <w:t>-mm-</w:t>
            </w:r>
            <w:proofErr w:type="spellStart"/>
            <w:r w:rsidRPr="00A465DC">
              <w:rPr>
                <w:rFonts w:cstheme="minorHAnsi"/>
                <w:i/>
                <w:sz w:val="16"/>
                <w:szCs w:val="16"/>
              </w:rPr>
              <w:t>åååå</w:t>
            </w:r>
            <w:proofErr w:type="spellEnd"/>
          </w:p>
        </w:tc>
      </w:tr>
      <w:tr w:rsidR="00A465DC" w:rsidRPr="00A465DC" w14:paraId="6C17FEE2" w14:textId="77777777" w:rsidTr="002812CD">
        <w:trPr>
          <w:trHeight w:val="851"/>
        </w:trPr>
        <w:tc>
          <w:tcPr>
            <w:tcW w:w="4531" w:type="dxa"/>
            <w:vAlign w:val="center"/>
          </w:tcPr>
          <w:p w14:paraId="10481D1A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Hvilken måned har foreningen generalforsamling?</w:t>
            </w:r>
          </w:p>
        </w:tc>
        <w:tc>
          <w:tcPr>
            <w:tcW w:w="5097" w:type="dxa"/>
            <w:vAlign w:val="center"/>
          </w:tcPr>
          <w:sdt>
            <w:sdtPr>
              <w:rPr>
                <w:rFonts w:cstheme="minorHAnsi"/>
                <w:sz w:val="24"/>
                <w:szCs w:val="28"/>
              </w:rPr>
              <w:alias w:val="Måneder"/>
              <w:tag w:val="Måneder"/>
              <w:id w:val="-398056170"/>
              <w:placeholder>
                <w:docPart w:val="DefaultPlaceholder_-1854013438"/>
              </w:placeholder>
              <w:showingPlcHdr/>
              <w:dropDownList>
                <w:listItem w:displayText="Januar" w:value="Januar"/>
                <w:listItem w:displayText="Februar" w:value="Februar"/>
                <w:listItem w:displayText="Marts" w:value="Marts"/>
                <w:listItem w:displayText="April" w:value="April"/>
                <w:listItem w:displayText="Maj" w:value="Maj"/>
                <w:listItem w:displayText="Juni" w:value="Juni"/>
                <w:listItem w:displayText="Juli" w:value="Juli"/>
                <w:listItem w:displayText="August" w:value="August"/>
                <w:listItem w:displayText="September" w:value="September"/>
                <w:listItem w:displayText="Oktober" w:value="Oktober"/>
                <w:listItem w:displayText="November" w:value="November"/>
                <w:listItem w:displayText="December" w:value="December"/>
              </w:dropDownList>
            </w:sdtPr>
            <w:sdtEndPr/>
            <w:sdtContent>
              <w:p w14:paraId="399136AD" w14:textId="265AA4AC" w:rsidR="00A465DC" w:rsidRPr="00A465DC" w:rsidRDefault="007E1E09" w:rsidP="007E1E09">
                <w:pPr>
                  <w:tabs>
                    <w:tab w:val="left" w:pos="2130"/>
                  </w:tabs>
                  <w:spacing w:line="276" w:lineRule="auto"/>
                  <w:jc w:val="center"/>
                  <w:rPr>
                    <w:rFonts w:cstheme="minorHAnsi"/>
                    <w:sz w:val="24"/>
                    <w:szCs w:val="28"/>
                  </w:rPr>
                </w:pPr>
                <w:r w:rsidRPr="00031A11">
                  <w:rPr>
                    <w:rStyle w:val="Pladsholdertekst"/>
                  </w:rPr>
                  <w:t>Vælg et element.</w:t>
                </w:r>
              </w:p>
            </w:sdtContent>
          </w:sdt>
          <w:p w14:paraId="12EB6896" w14:textId="77777777" w:rsidR="00A465DC" w:rsidRPr="00A465DC" w:rsidRDefault="00A465DC" w:rsidP="007E1E09">
            <w:pPr>
              <w:tabs>
                <w:tab w:val="left" w:pos="2130"/>
              </w:tabs>
              <w:jc w:val="center"/>
              <w:rPr>
                <w:rStyle w:val="Strk"/>
                <w:rFonts w:cstheme="minorHAnsi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måned</w:t>
            </w:r>
          </w:p>
        </w:tc>
      </w:tr>
      <w:tr w:rsidR="00A465DC" w:rsidRPr="00A465DC" w14:paraId="01E84CD8" w14:textId="77777777" w:rsidTr="002812CD">
        <w:trPr>
          <w:trHeight w:val="851"/>
        </w:trPr>
        <w:tc>
          <w:tcPr>
            <w:tcW w:w="4531" w:type="dxa"/>
            <w:vAlign w:val="center"/>
          </w:tcPr>
          <w:p w14:paraId="6F9A0D60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Har foreningen et CFR nummer? (Centralt Foreningsregister)</w:t>
            </w:r>
          </w:p>
        </w:tc>
        <w:tc>
          <w:tcPr>
            <w:tcW w:w="5097" w:type="dxa"/>
            <w:vAlign w:val="center"/>
          </w:tcPr>
          <w:p w14:paraId="03FFFDA9" w14:textId="7222C809" w:rsidR="00A465DC" w:rsidRPr="00A465DC" w:rsidRDefault="00C8066F" w:rsidP="00C4549E">
            <w:pPr>
              <w:tabs>
                <w:tab w:val="left" w:pos="2130"/>
              </w:tabs>
              <w:ind w:left="2130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82119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C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465DC" w:rsidRPr="00A465DC">
              <w:rPr>
                <w:rFonts w:cstheme="minorHAnsi"/>
              </w:rPr>
              <w:t xml:space="preserve"> Ja</w:t>
            </w:r>
          </w:p>
          <w:p w14:paraId="0EB2F186" w14:textId="77777777" w:rsidR="00A465DC" w:rsidRPr="00A465DC" w:rsidRDefault="00C8066F" w:rsidP="00C4549E">
            <w:pPr>
              <w:tabs>
                <w:tab w:val="left" w:pos="2130"/>
              </w:tabs>
              <w:ind w:left="2130"/>
              <w:rPr>
                <w:rFonts w:cstheme="minorHAnsi"/>
                <w:szCs w:val="28"/>
              </w:rPr>
            </w:pPr>
            <w:sdt>
              <w:sdtPr>
                <w:rPr>
                  <w:rFonts w:cstheme="minorHAnsi"/>
                </w:rPr>
                <w:id w:val="-1274855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C" w:rsidRPr="00A465D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465DC" w:rsidRPr="00A465DC">
              <w:rPr>
                <w:rFonts w:cstheme="minorHAnsi"/>
              </w:rPr>
              <w:t xml:space="preserve"> Nej</w:t>
            </w:r>
          </w:p>
        </w:tc>
      </w:tr>
      <w:tr w:rsidR="00A465DC" w:rsidRPr="00A465DC" w14:paraId="45FA02B1" w14:textId="77777777" w:rsidTr="002812CD">
        <w:trPr>
          <w:trHeight w:val="851"/>
        </w:trPr>
        <w:tc>
          <w:tcPr>
            <w:tcW w:w="4531" w:type="dxa"/>
            <w:vAlign w:val="center"/>
          </w:tcPr>
          <w:p w14:paraId="47D89F8F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Hvis ja: Hvad er foreningens CFR nummer?</w:t>
            </w:r>
          </w:p>
        </w:tc>
        <w:tc>
          <w:tcPr>
            <w:tcW w:w="5097" w:type="dxa"/>
            <w:vAlign w:val="center"/>
          </w:tcPr>
          <w:p w14:paraId="5C6E076B" w14:textId="77777777" w:rsidR="00A465DC" w:rsidRPr="00A465DC" w:rsidRDefault="00A465DC" w:rsidP="00395918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041F75E2" w14:textId="77777777" w:rsidR="00A465DC" w:rsidRPr="00A465DC" w:rsidRDefault="00A465DC" w:rsidP="00395918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Foreningens CFR nummer</w:t>
            </w:r>
          </w:p>
        </w:tc>
      </w:tr>
      <w:tr w:rsidR="00A465DC" w:rsidRPr="00A465DC" w14:paraId="5E44AB4C" w14:textId="77777777" w:rsidTr="002812CD">
        <w:trPr>
          <w:trHeight w:val="851"/>
        </w:trPr>
        <w:tc>
          <w:tcPr>
            <w:tcW w:w="4531" w:type="dxa"/>
            <w:vAlign w:val="center"/>
          </w:tcPr>
          <w:p w14:paraId="234624DB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Foreningens CVR nummer</w:t>
            </w:r>
          </w:p>
        </w:tc>
        <w:tc>
          <w:tcPr>
            <w:tcW w:w="5097" w:type="dxa"/>
            <w:vAlign w:val="center"/>
          </w:tcPr>
          <w:p w14:paraId="5500B641" w14:textId="77777777" w:rsidR="00A465DC" w:rsidRPr="00A465DC" w:rsidRDefault="00A465DC" w:rsidP="00395918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175CCD82" w14:textId="77777777" w:rsidR="00A465DC" w:rsidRPr="00A465DC" w:rsidRDefault="00A465DC" w:rsidP="00395918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Foreningens CVR nummer</w:t>
            </w:r>
          </w:p>
        </w:tc>
      </w:tr>
      <w:tr w:rsidR="00A465DC" w:rsidRPr="00A465DC" w14:paraId="2483065D" w14:textId="77777777" w:rsidTr="002812CD">
        <w:trPr>
          <w:trHeight w:val="851"/>
        </w:trPr>
        <w:tc>
          <w:tcPr>
            <w:tcW w:w="4531" w:type="dxa"/>
            <w:vAlign w:val="center"/>
          </w:tcPr>
          <w:p w14:paraId="0B6C6FDC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Foreningens samlede antal medlemmer</w:t>
            </w:r>
          </w:p>
        </w:tc>
        <w:tc>
          <w:tcPr>
            <w:tcW w:w="5097" w:type="dxa"/>
            <w:vAlign w:val="center"/>
          </w:tcPr>
          <w:p w14:paraId="5A0BF7F4" w14:textId="77777777" w:rsidR="00A465DC" w:rsidRPr="00A465DC" w:rsidRDefault="00A465DC" w:rsidP="00395918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18342BDA" w14:textId="77777777" w:rsidR="00A465DC" w:rsidRPr="00A465DC" w:rsidRDefault="00A465DC" w:rsidP="00395918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Antal medlemmer</w:t>
            </w:r>
          </w:p>
        </w:tc>
      </w:tr>
      <w:tr w:rsidR="00A465DC" w:rsidRPr="00A465DC" w14:paraId="4FB732EC" w14:textId="77777777" w:rsidTr="002812CD">
        <w:trPr>
          <w:trHeight w:val="851"/>
        </w:trPr>
        <w:tc>
          <w:tcPr>
            <w:tcW w:w="4531" w:type="dxa"/>
            <w:vAlign w:val="center"/>
          </w:tcPr>
          <w:p w14:paraId="5197F227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Foreningens tilhørskommune jvf. vedtægterne</w:t>
            </w:r>
          </w:p>
        </w:tc>
        <w:tc>
          <w:tcPr>
            <w:tcW w:w="5097" w:type="dxa"/>
            <w:vAlign w:val="center"/>
          </w:tcPr>
          <w:sdt>
            <w:sdtPr>
              <w:rPr>
                <w:rFonts w:cstheme="minorHAnsi"/>
                <w:iCs/>
                <w:sz w:val="24"/>
                <w:szCs w:val="24"/>
              </w:rPr>
              <w:id w:val="-1490550318"/>
              <w:placeholder>
                <w:docPart w:val="DefaultPlaceholder_-1854013438"/>
              </w:placeholder>
              <w:showingPlcHdr/>
              <w:dropDownList>
                <w:listItem w:displayText="Frederikshavn" w:value="Frederikshavn"/>
                <w:listItem w:displayText="Hjørring" w:value="Hjørring"/>
                <w:listItem w:displayText="Brønderslev" w:value="Brønderslev"/>
                <w:listItem w:displayText="Jammerbugt" w:value="Jammerbugt"/>
                <w:listItem w:displayText="Thisted" w:value="Thisted"/>
                <w:listItem w:displayText="Aalborg" w:value="Aalborg"/>
                <w:listItem w:displayText="Vesthimmerland" w:value="Vesthimmerland"/>
                <w:listItem w:displayText="Mariagerfjord" w:value="Mariagerfjord"/>
                <w:listItem w:displayText="Morsø" w:value="Morsø"/>
                <w:listItem w:displayText="Læsø" w:value="Læsø"/>
                <w:listItem w:displayText="Rebild" w:value="Rebild"/>
              </w:dropDownList>
            </w:sdtPr>
            <w:sdtEndPr>
              <w:rPr>
                <w:i/>
                <w:iCs w:val="0"/>
                <w:sz w:val="16"/>
                <w:szCs w:val="16"/>
              </w:rPr>
            </w:sdtEndPr>
            <w:sdtContent>
              <w:p w14:paraId="1333E0D2" w14:textId="181DB423" w:rsidR="002812CD" w:rsidRDefault="002812CD" w:rsidP="00395918">
                <w:pPr>
                  <w:tabs>
                    <w:tab w:val="left" w:pos="2130"/>
                  </w:tabs>
                  <w:jc w:val="center"/>
                  <w:rPr>
                    <w:rFonts w:cstheme="minorHAnsi"/>
                    <w:i/>
                    <w:sz w:val="16"/>
                    <w:szCs w:val="16"/>
                  </w:rPr>
                </w:pPr>
                <w:r w:rsidRPr="00E43495">
                  <w:rPr>
                    <w:rStyle w:val="Pladsholdertekst"/>
                    <w:iCs/>
                    <w:sz w:val="24"/>
                    <w:szCs w:val="24"/>
                  </w:rPr>
                  <w:t>Vælg et element.</w:t>
                </w:r>
              </w:p>
            </w:sdtContent>
          </w:sdt>
          <w:p w14:paraId="0642E77C" w14:textId="6D488C1B" w:rsidR="00A465DC" w:rsidRPr="00A465DC" w:rsidRDefault="00A465DC" w:rsidP="00395918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Kommune</w:t>
            </w:r>
          </w:p>
        </w:tc>
      </w:tr>
      <w:tr w:rsidR="00A465DC" w:rsidRPr="00A465DC" w14:paraId="79598E24" w14:textId="77777777" w:rsidTr="00C4549E">
        <w:trPr>
          <w:trHeight w:val="851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42296E63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Foreningens adresse</w:t>
            </w:r>
          </w:p>
        </w:tc>
        <w:tc>
          <w:tcPr>
            <w:tcW w:w="5097" w:type="dxa"/>
            <w:tcBorders>
              <w:bottom w:val="single" w:sz="4" w:space="0" w:color="auto"/>
            </w:tcBorders>
            <w:vAlign w:val="center"/>
          </w:tcPr>
          <w:p w14:paraId="4A7C9FF6" w14:textId="77777777" w:rsidR="00A465DC" w:rsidRPr="00A465DC" w:rsidRDefault="00A465DC" w:rsidP="00395918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2A116B99" w14:textId="77777777" w:rsidR="00A465DC" w:rsidRPr="00A465DC" w:rsidRDefault="00A465DC" w:rsidP="00395918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Adresse</w:t>
            </w:r>
          </w:p>
        </w:tc>
      </w:tr>
      <w:tr w:rsidR="00A465DC" w:rsidRPr="00A465DC" w14:paraId="60F9C0F8" w14:textId="77777777" w:rsidTr="00C4549E">
        <w:trPr>
          <w:trHeight w:val="851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7BAEF8CE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Aktivitetssted?</w:t>
            </w:r>
          </w:p>
        </w:tc>
        <w:tc>
          <w:tcPr>
            <w:tcW w:w="5097" w:type="dxa"/>
            <w:tcBorders>
              <w:bottom w:val="single" w:sz="4" w:space="0" w:color="auto"/>
            </w:tcBorders>
            <w:vAlign w:val="center"/>
          </w:tcPr>
          <w:p w14:paraId="028BEF40" w14:textId="77777777" w:rsidR="00A465DC" w:rsidRPr="00A465DC" w:rsidRDefault="00A465DC" w:rsidP="00395918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4D6619D4" w14:textId="77777777" w:rsidR="00A465DC" w:rsidRPr="00A465DC" w:rsidRDefault="00A465DC" w:rsidP="00395918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Aktivitetssted</w:t>
            </w:r>
          </w:p>
        </w:tc>
      </w:tr>
      <w:tr w:rsidR="00A465DC" w:rsidRPr="00A465DC" w14:paraId="4ED65ADB" w14:textId="77777777" w:rsidTr="00C4549E">
        <w:trPr>
          <w:trHeight w:val="851"/>
        </w:trPr>
        <w:tc>
          <w:tcPr>
            <w:tcW w:w="4531" w:type="dxa"/>
            <w:tcBorders>
              <w:top w:val="single" w:sz="4" w:space="0" w:color="auto"/>
            </w:tcBorders>
            <w:vAlign w:val="center"/>
          </w:tcPr>
          <w:p w14:paraId="689AA0FF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Vælg aktiviteter</w:t>
            </w:r>
          </w:p>
        </w:tc>
        <w:tc>
          <w:tcPr>
            <w:tcW w:w="5097" w:type="dxa"/>
            <w:tcBorders>
              <w:top w:val="single" w:sz="4" w:space="0" w:color="auto"/>
            </w:tcBorders>
            <w:vAlign w:val="center"/>
          </w:tcPr>
          <w:p w14:paraId="0F1F3892" w14:textId="77777777" w:rsidR="00A465DC" w:rsidRPr="00A465DC" w:rsidRDefault="00A465DC" w:rsidP="00395918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3BC9FC07" w14:textId="77777777" w:rsidR="00A465DC" w:rsidRPr="00A465DC" w:rsidRDefault="00A465DC" w:rsidP="00395918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Skriv foreningens aktiviteter her. Fx fodbold, gymnastik osv.</w:t>
            </w:r>
          </w:p>
        </w:tc>
      </w:tr>
      <w:tr w:rsidR="00A465DC" w:rsidRPr="00A465DC" w14:paraId="5164F4D7" w14:textId="77777777" w:rsidTr="002812CD">
        <w:trPr>
          <w:trHeight w:val="851"/>
        </w:trPr>
        <w:tc>
          <w:tcPr>
            <w:tcW w:w="4531" w:type="dxa"/>
            <w:vAlign w:val="center"/>
          </w:tcPr>
          <w:p w14:paraId="106853E3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Foreningens Facebookside</w:t>
            </w:r>
          </w:p>
        </w:tc>
        <w:tc>
          <w:tcPr>
            <w:tcW w:w="5097" w:type="dxa"/>
            <w:vAlign w:val="center"/>
          </w:tcPr>
          <w:p w14:paraId="0D66D428" w14:textId="77777777" w:rsidR="00A465DC" w:rsidRPr="00A465DC" w:rsidRDefault="00A465DC" w:rsidP="00395918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3CE5A7D9" w14:textId="77777777" w:rsidR="00A465DC" w:rsidRPr="00A465DC" w:rsidRDefault="00A465DC" w:rsidP="00395918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Indsæt link</w:t>
            </w:r>
          </w:p>
        </w:tc>
      </w:tr>
      <w:tr w:rsidR="00A465DC" w:rsidRPr="00A465DC" w14:paraId="338B878A" w14:textId="77777777" w:rsidTr="002812CD">
        <w:trPr>
          <w:trHeight w:val="851"/>
        </w:trPr>
        <w:tc>
          <w:tcPr>
            <w:tcW w:w="4531" w:type="dxa"/>
            <w:vAlign w:val="center"/>
          </w:tcPr>
          <w:p w14:paraId="2911C11C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Foreningens hjemmeside</w:t>
            </w:r>
          </w:p>
        </w:tc>
        <w:tc>
          <w:tcPr>
            <w:tcW w:w="5097" w:type="dxa"/>
            <w:vAlign w:val="center"/>
          </w:tcPr>
          <w:p w14:paraId="292A2351" w14:textId="77777777" w:rsidR="00A465DC" w:rsidRPr="00A465DC" w:rsidRDefault="00A465DC" w:rsidP="00395918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5099B397" w14:textId="77777777" w:rsidR="00A465DC" w:rsidRPr="00A465DC" w:rsidRDefault="00A465DC" w:rsidP="00395918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Indsæt link</w:t>
            </w:r>
          </w:p>
        </w:tc>
      </w:tr>
      <w:tr w:rsidR="00A465DC" w:rsidRPr="00A465DC" w14:paraId="1AA96DCD" w14:textId="77777777" w:rsidTr="002812CD">
        <w:trPr>
          <w:trHeight w:val="851"/>
        </w:trPr>
        <w:tc>
          <w:tcPr>
            <w:tcW w:w="4531" w:type="dxa"/>
            <w:vAlign w:val="center"/>
          </w:tcPr>
          <w:p w14:paraId="0ADB9141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Andre digitale platforme</w:t>
            </w:r>
          </w:p>
        </w:tc>
        <w:tc>
          <w:tcPr>
            <w:tcW w:w="5097" w:type="dxa"/>
            <w:vAlign w:val="center"/>
          </w:tcPr>
          <w:p w14:paraId="24600F1B" w14:textId="77777777" w:rsidR="00A465DC" w:rsidRPr="00A465DC" w:rsidRDefault="00A465DC" w:rsidP="00395918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143043E5" w14:textId="77777777" w:rsidR="00A465DC" w:rsidRPr="00A465DC" w:rsidRDefault="00A465DC" w:rsidP="00395918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Indsæt link</w:t>
            </w:r>
          </w:p>
        </w:tc>
      </w:tr>
      <w:tr w:rsidR="00A465DC" w:rsidRPr="00A465DC" w14:paraId="1F686979" w14:textId="77777777" w:rsidTr="00E43495">
        <w:trPr>
          <w:trHeight w:val="851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70E6217E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Angiv medlemssystem</w:t>
            </w:r>
          </w:p>
        </w:tc>
        <w:tc>
          <w:tcPr>
            <w:tcW w:w="5097" w:type="dxa"/>
            <w:tcBorders>
              <w:bottom w:val="single" w:sz="4" w:space="0" w:color="auto"/>
            </w:tcBorders>
            <w:vAlign w:val="center"/>
          </w:tcPr>
          <w:p w14:paraId="65077909" w14:textId="77777777" w:rsidR="002812CD" w:rsidRPr="00E43495" w:rsidRDefault="00C8066F" w:rsidP="00395918">
            <w:pPr>
              <w:tabs>
                <w:tab w:val="left" w:pos="2130"/>
              </w:tabs>
              <w:jc w:val="center"/>
              <w:rPr>
                <w:rFonts w:cstheme="minorHAnsi"/>
                <w:iCs/>
                <w:sz w:val="24"/>
                <w:szCs w:val="24"/>
              </w:rPr>
            </w:pPr>
            <w:sdt>
              <w:sdtPr>
                <w:rPr>
                  <w:rFonts w:cstheme="minorHAnsi"/>
                  <w:iCs/>
                  <w:sz w:val="24"/>
                  <w:szCs w:val="24"/>
                </w:rPr>
                <w:id w:val="-1780487681"/>
                <w:placeholder>
                  <w:docPart w:val="DefaultPlaceholder_-1854013438"/>
                </w:placeholder>
                <w:showingPlcHdr/>
                <w:dropDownList>
                  <w:listItem w:value="Vælg et element."/>
                  <w:listItem w:displayText="Conventus" w:value="Conventus"/>
                  <w:listItem w:displayText="Foreningsadministrator" w:value="Foreningsadministrator"/>
                  <w:listItem w:displayText="ForeningLet" w:value="ForeningLet"/>
                  <w:listItem w:displayText="Halbooking" w:value="Halbooking"/>
                  <w:listItem w:displayText="Holdsport" w:value="Holdsport"/>
                  <w:listItem w:displayText="Klubmodul" w:value="Klubmodul"/>
                  <w:listItem w:displayText="Kluboffice" w:value="Kluboffice"/>
                  <w:listItem w:displayText="Memberlink" w:value="Memberlink"/>
                  <w:listItem w:displayText="MinForening" w:value="MinForening"/>
                  <w:listItem w:displayText="Winkas" w:value="Winkas"/>
                  <w:listItem w:displayText="Zakobo" w:value="Zakobo"/>
                  <w:listItem w:displayText="Flere systemer" w:value="Flere systemer"/>
                  <w:listItem w:displayText="Andet system - skriv nedenfor" w:value="Andet system - skriv nedenfor"/>
                  <w:listItem w:displayText="Intet system" w:value="Intet system"/>
                </w:dropDownList>
              </w:sdtPr>
              <w:sdtEndPr/>
              <w:sdtContent>
                <w:r w:rsidR="002812CD" w:rsidRPr="00E43495">
                  <w:rPr>
                    <w:rStyle w:val="Pladsholdertekst"/>
                    <w:iCs/>
                    <w:sz w:val="24"/>
                    <w:szCs w:val="24"/>
                  </w:rPr>
                  <w:t>Vælg et element.</w:t>
                </w:r>
              </w:sdtContent>
            </w:sdt>
          </w:p>
          <w:p w14:paraId="5B2E6F15" w14:textId="7E431C18" w:rsidR="00A465DC" w:rsidRPr="00A465DC" w:rsidRDefault="002812CD" w:rsidP="00395918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>
              <w:rPr>
                <w:rFonts w:cstheme="minorHAnsi"/>
                <w:i/>
                <w:sz w:val="16"/>
                <w:szCs w:val="16"/>
              </w:rPr>
              <w:t xml:space="preserve">Vælg </w:t>
            </w:r>
            <w:r w:rsidR="00A465DC" w:rsidRPr="00A465DC">
              <w:rPr>
                <w:rFonts w:cstheme="minorHAnsi"/>
                <w:i/>
                <w:sz w:val="16"/>
                <w:szCs w:val="16"/>
              </w:rPr>
              <w:t>medlemsystem</w:t>
            </w:r>
          </w:p>
        </w:tc>
      </w:tr>
      <w:tr w:rsidR="00A465DC" w:rsidRPr="00A465DC" w14:paraId="7B9030F2" w14:textId="77777777" w:rsidTr="00E43495">
        <w:trPr>
          <w:trHeight w:val="851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03A30F91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Andet medlemssystem</w:t>
            </w:r>
          </w:p>
        </w:tc>
        <w:tc>
          <w:tcPr>
            <w:tcW w:w="5097" w:type="dxa"/>
            <w:tcBorders>
              <w:bottom w:val="single" w:sz="4" w:space="0" w:color="auto"/>
            </w:tcBorders>
            <w:vAlign w:val="center"/>
          </w:tcPr>
          <w:p w14:paraId="2198E187" w14:textId="77777777" w:rsidR="00A465DC" w:rsidRPr="00A465DC" w:rsidRDefault="00A465DC" w:rsidP="00395918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0110C633" w14:textId="77777777" w:rsidR="00A465DC" w:rsidRPr="00A465DC" w:rsidRDefault="00A465DC" w:rsidP="00395918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Skriv her</w:t>
            </w:r>
          </w:p>
        </w:tc>
      </w:tr>
      <w:tr w:rsidR="00E43495" w:rsidRPr="00E43495" w14:paraId="6A360BB9" w14:textId="77777777" w:rsidTr="00E43495">
        <w:trPr>
          <w:trHeight w:val="851"/>
        </w:trPr>
        <w:tc>
          <w:tcPr>
            <w:tcW w:w="9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30BDEB" w14:textId="77777777" w:rsidR="00E43495" w:rsidRDefault="00E43495" w:rsidP="00E43495">
            <w:pPr>
              <w:tabs>
                <w:tab w:val="left" w:pos="2130"/>
              </w:tabs>
              <w:spacing w:line="276" w:lineRule="auto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6CA7DDBE" w14:textId="77777777" w:rsidR="00E43495" w:rsidRDefault="00E43495" w:rsidP="00E43495">
            <w:pPr>
              <w:tabs>
                <w:tab w:val="left" w:pos="2130"/>
              </w:tabs>
              <w:spacing w:line="276" w:lineRule="auto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72600F40" w14:textId="1AF2B8CA" w:rsidR="00E43495" w:rsidRPr="00E43495" w:rsidRDefault="00E43495" w:rsidP="00E43495">
            <w:pPr>
              <w:tabs>
                <w:tab w:val="left" w:pos="2130"/>
              </w:tabs>
              <w:spacing w:line="276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E43495">
              <w:rPr>
                <w:rFonts w:cstheme="minorHAnsi"/>
                <w:b/>
                <w:bCs/>
                <w:sz w:val="28"/>
                <w:szCs w:val="28"/>
              </w:rPr>
              <w:t>Fem hurtige spørgsmål om foreningen</w:t>
            </w:r>
            <w:r>
              <w:rPr>
                <w:rFonts w:cstheme="minorHAnsi"/>
                <w:b/>
                <w:bCs/>
                <w:sz w:val="28"/>
                <w:szCs w:val="28"/>
              </w:rPr>
              <w:t>:</w:t>
            </w:r>
          </w:p>
        </w:tc>
      </w:tr>
      <w:tr w:rsidR="00A465DC" w:rsidRPr="00A465DC" w14:paraId="187BE499" w14:textId="77777777" w:rsidTr="00E43495">
        <w:trPr>
          <w:trHeight w:val="851"/>
        </w:trPr>
        <w:tc>
          <w:tcPr>
            <w:tcW w:w="4531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65B2AA60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Har foreningen vedtægter, der omtaler idrætslige aktiviteter?</w:t>
            </w:r>
          </w:p>
        </w:tc>
        <w:tc>
          <w:tcPr>
            <w:tcW w:w="5097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14:paraId="123F1100" w14:textId="77777777" w:rsidR="00A465DC" w:rsidRPr="00A465DC" w:rsidRDefault="00C8066F" w:rsidP="00395918">
            <w:pPr>
              <w:tabs>
                <w:tab w:val="left" w:pos="2130"/>
              </w:tabs>
              <w:ind w:left="720"/>
              <w:jc w:val="center"/>
              <w:rPr>
                <w:rFonts w:cstheme="minorHAnsi"/>
                <w:szCs w:val="28"/>
              </w:rPr>
            </w:pPr>
            <w:sdt>
              <w:sdtPr>
                <w:rPr>
                  <w:rFonts w:cstheme="minorHAnsi"/>
                </w:rPr>
                <w:id w:val="1087806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C" w:rsidRPr="00A465D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465DC" w:rsidRPr="00A465DC">
              <w:rPr>
                <w:rFonts w:cstheme="minorHAnsi"/>
              </w:rPr>
              <w:t>Ja</w:t>
            </w:r>
            <w:r w:rsidR="00A465DC" w:rsidRPr="00A465DC">
              <w:rPr>
                <w:rFonts w:cstheme="minorHAnsi"/>
              </w:rPr>
              <w:tab/>
            </w:r>
            <w:r w:rsidR="00A465DC" w:rsidRPr="00A465DC">
              <w:rPr>
                <w:rFonts w:cstheme="minorHAnsi"/>
              </w:rPr>
              <w:tab/>
              <w:t xml:space="preserve"> </w:t>
            </w:r>
            <w:sdt>
              <w:sdtPr>
                <w:rPr>
                  <w:rFonts w:cstheme="minorHAnsi"/>
                </w:rPr>
                <w:id w:val="-2069563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C" w:rsidRPr="00A465D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465DC" w:rsidRPr="00A465DC">
              <w:rPr>
                <w:rFonts w:cstheme="minorHAnsi"/>
              </w:rPr>
              <w:t>Nej</w:t>
            </w:r>
          </w:p>
        </w:tc>
      </w:tr>
      <w:tr w:rsidR="00A465DC" w:rsidRPr="00A465DC" w14:paraId="09EB2924" w14:textId="77777777" w:rsidTr="00E43495">
        <w:trPr>
          <w:trHeight w:val="851"/>
        </w:trPr>
        <w:tc>
          <w:tcPr>
            <w:tcW w:w="4531" w:type="dxa"/>
            <w:shd w:val="clear" w:color="auto" w:fill="DEEAF6" w:themeFill="accent1" w:themeFillTint="33"/>
            <w:vAlign w:val="center"/>
          </w:tcPr>
          <w:p w14:paraId="63FD92E1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Har foreningen minimum én årlig generalforsamling?</w:t>
            </w:r>
          </w:p>
        </w:tc>
        <w:tc>
          <w:tcPr>
            <w:tcW w:w="5097" w:type="dxa"/>
            <w:shd w:val="clear" w:color="auto" w:fill="DEEAF6" w:themeFill="accent1" w:themeFillTint="33"/>
            <w:vAlign w:val="center"/>
          </w:tcPr>
          <w:p w14:paraId="11F89EA7" w14:textId="77777777" w:rsidR="00A465DC" w:rsidRPr="00A465DC" w:rsidRDefault="00C8066F" w:rsidP="00395918">
            <w:pPr>
              <w:tabs>
                <w:tab w:val="left" w:pos="2130"/>
              </w:tabs>
              <w:ind w:left="720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11979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C" w:rsidRPr="00A465D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465DC" w:rsidRPr="00A465DC">
              <w:rPr>
                <w:rFonts w:cstheme="minorHAnsi"/>
              </w:rPr>
              <w:t>Ja</w:t>
            </w:r>
            <w:r w:rsidR="00A465DC" w:rsidRPr="00A465DC">
              <w:rPr>
                <w:rFonts w:cstheme="minorHAnsi"/>
              </w:rPr>
              <w:tab/>
            </w:r>
            <w:r w:rsidR="00A465DC" w:rsidRPr="00A465DC">
              <w:rPr>
                <w:rFonts w:cstheme="minorHAnsi"/>
              </w:rPr>
              <w:tab/>
              <w:t xml:space="preserve"> </w:t>
            </w:r>
            <w:sdt>
              <w:sdtPr>
                <w:rPr>
                  <w:rFonts w:cstheme="minorHAnsi"/>
                </w:rPr>
                <w:id w:val="-1492091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C" w:rsidRPr="00A465D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465DC" w:rsidRPr="00A465DC">
              <w:rPr>
                <w:rFonts w:cstheme="minorHAnsi"/>
              </w:rPr>
              <w:t>Nej</w:t>
            </w:r>
          </w:p>
        </w:tc>
      </w:tr>
      <w:tr w:rsidR="00A465DC" w:rsidRPr="00A465DC" w14:paraId="7F265CA7" w14:textId="77777777" w:rsidTr="00E43495">
        <w:trPr>
          <w:trHeight w:val="851"/>
        </w:trPr>
        <w:tc>
          <w:tcPr>
            <w:tcW w:w="4531" w:type="dxa"/>
            <w:shd w:val="clear" w:color="auto" w:fill="DEEAF6" w:themeFill="accent1" w:themeFillTint="33"/>
            <w:vAlign w:val="center"/>
          </w:tcPr>
          <w:p w14:paraId="1D95ED99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Har alle foreningens medlemmer (eller deres forældre) stemmeret på generalforsamlingen?</w:t>
            </w:r>
          </w:p>
        </w:tc>
        <w:tc>
          <w:tcPr>
            <w:tcW w:w="5097" w:type="dxa"/>
            <w:shd w:val="clear" w:color="auto" w:fill="DEEAF6" w:themeFill="accent1" w:themeFillTint="33"/>
            <w:vAlign w:val="center"/>
          </w:tcPr>
          <w:p w14:paraId="1BC8BDCF" w14:textId="77777777" w:rsidR="00A465DC" w:rsidRPr="00A465DC" w:rsidRDefault="00C8066F" w:rsidP="00395918">
            <w:pPr>
              <w:tabs>
                <w:tab w:val="left" w:pos="2130"/>
              </w:tabs>
              <w:ind w:left="720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58065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C" w:rsidRPr="00A465D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465DC" w:rsidRPr="00A465DC">
              <w:rPr>
                <w:rFonts w:cstheme="minorHAnsi"/>
              </w:rPr>
              <w:t>Ja</w:t>
            </w:r>
            <w:r w:rsidR="00A465DC" w:rsidRPr="00A465DC">
              <w:rPr>
                <w:rFonts w:cstheme="minorHAnsi"/>
              </w:rPr>
              <w:tab/>
            </w:r>
            <w:r w:rsidR="00A465DC" w:rsidRPr="00A465DC">
              <w:rPr>
                <w:rFonts w:cstheme="minorHAnsi"/>
              </w:rPr>
              <w:tab/>
              <w:t xml:space="preserve"> </w:t>
            </w:r>
            <w:sdt>
              <w:sdtPr>
                <w:rPr>
                  <w:rFonts w:cstheme="minorHAnsi"/>
                </w:rPr>
                <w:id w:val="-1261674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C" w:rsidRPr="00A465D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465DC" w:rsidRPr="00A465DC">
              <w:rPr>
                <w:rFonts w:cstheme="minorHAnsi"/>
              </w:rPr>
              <w:t>Nej</w:t>
            </w:r>
          </w:p>
        </w:tc>
      </w:tr>
      <w:tr w:rsidR="00A465DC" w:rsidRPr="00A465DC" w14:paraId="0EDD2E58" w14:textId="77777777" w:rsidTr="00E43495">
        <w:trPr>
          <w:trHeight w:val="851"/>
        </w:trPr>
        <w:tc>
          <w:tcPr>
            <w:tcW w:w="4531" w:type="dxa"/>
            <w:shd w:val="clear" w:color="auto" w:fill="DEEAF6" w:themeFill="accent1" w:themeFillTint="33"/>
            <w:vAlign w:val="center"/>
          </w:tcPr>
          <w:p w14:paraId="7DBD642E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Har foreningen mindst fem aktive og betalende medlemmer?</w:t>
            </w:r>
          </w:p>
        </w:tc>
        <w:tc>
          <w:tcPr>
            <w:tcW w:w="5097" w:type="dxa"/>
            <w:shd w:val="clear" w:color="auto" w:fill="DEEAF6" w:themeFill="accent1" w:themeFillTint="33"/>
            <w:vAlign w:val="center"/>
          </w:tcPr>
          <w:p w14:paraId="65B9401B" w14:textId="7636254F" w:rsidR="00A465DC" w:rsidRPr="00A465DC" w:rsidRDefault="00C8066F" w:rsidP="00395918">
            <w:pPr>
              <w:tabs>
                <w:tab w:val="left" w:pos="2130"/>
              </w:tabs>
              <w:ind w:left="720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2085132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2CD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465DC" w:rsidRPr="00A465DC">
              <w:rPr>
                <w:rFonts w:cstheme="minorHAnsi"/>
              </w:rPr>
              <w:t>Ja</w:t>
            </w:r>
            <w:r w:rsidR="00A465DC" w:rsidRPr="00A465DC">
              <w:rPr>
                <w:rFonts w:cstheme="minorHAnsi"/>
              </w:rPr>
              <w:tab/>
            </w:r>
            <w:r w:rsidR="00A465DC" w:rsidRPr="00A465DC">
              <w:rPr>
                <w:rFonts w:cstheme="minorHAnsi"/>
              </w:rPr>
              <w:tab/>
              <w:t xml:space="preserve"> </w:t>
            </w:r>
            <w:sdt>
              <w:sdtPr>
                <w:rPr>
                  <w:rFonts w:cstheme="minorHAnsi"/>
                </w:rPr>
                <w:id w:val="199583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C" w:rsidRPr="00A465D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465DC" w:rsidRPr="00A465DC">
              <w:rPr>
                <w:rFonts w:cstheme="minorHAnsi"/>
              </w:rPr>
              <w:t>Nej</w:t>
            </w:r>
          </w:p>
        </w:tc>
      </w:tr>
      <w:tr w:rsidR="00A465DC" w:rsidRPr="00A465DC" w14:paraId="344EFF5D" w14:textId="77777777" w:rsidTr="00E43495">
        <w:trPr>
          <w:trHeight w:val="851"/>
        </w:trPr>
        <w:tc>
          <w:tcPr>
            <w:tcW w:w="4531" w:type="dxa"/>
            <w:shd w:val="clear" w:color="auto" w:fill="DEEAF6" w:themeFill="accent1" w:themeFillTint="33"/>
            <w:vAlign w:val="center"/>
          </w:tcPr>
          <w:p w14:paraId="564793F9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Tilbyder foreningen kontinuerlig aktivitet (mindst hver 14. dag)?</w:t>
            </w:r>
          </w:p>
        </w:tc>
        <w:tc>
          <w:tcPr>
            <w:tcW w:w="5097" w:type="dxa"/>
            <w:shd w:val="clear" w:color="auto" w:fill="DEEAF6" w:themeFill="accent1" w:themeFillTint="33"/>
            <w:vAlign w:val="center"/>
          </w:tcPr>
          <w:p w14:paraId="1304A588" w14:textId="14B4D5D9" w:rsidR="00A465DC" w:rsidRPr="00A465DC" w:rsidRDefault="00C8066F" w:rsidP="00395918">
            <w:pPr>
              <w:tabs>
                <w:tab w:val="left" w:pos="2130"/>
              </w:tabs>
              <w:ind w:left="720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502705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549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A465DC" w:rsidRPr="00A465DC">
              <w:rPr>
                <w:rFonts w:cstheme="minorHAnsi"/>
              </w:rPr>
              <w:t>Ja</w:t>
            </w:r>
            <w:r w:rsidR="00A465DC" w:rsidRPr="00A465DC">
              <w:rPr>
                <w:rFonts w:cstheme="minorHAnsi"/>
              </w:rPr>
              <w:tab/>
            </w:r>
            <w:r w:rsidR="00A465DC" w:rsidRPr="00A465DC">
              <w:rPr>
                <w:rFonts w:cstheme="minorHAnsi"/>
              </w:rPr>
              <w:tab/>
              <w:t xml:space="preserve"> </w:t>
            </w:r>
            <w:sdt>
              <w:sdtPr>
                <w:rPr>
                  <w:rFonts w:cstheme="minorHAnsi"/>
                </w:rPr>
                <w:id w:val="1693731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C" w:rsidRPr="00A465D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465DC" w:rsidRPr="00A465DC">
              <w:rPr>
                <w:rFonts w:cstheme="minorHAnsi"/>
              </w:rPr>
              <w:t>Nej</w:t>
            </w:r>
          </w:p>
        </w:tc>
      </w:tr>
      <w:tr w:rsidR="00A465DC" w:rsidRPr="00A465DC" w14:paraId="6AA7A75F" w14:textId="77777777" w:rsidTr="00E43495">
        <w:trPr>
          <w:trHeight w:val="851"/>
        </w:trPr>
        <w:tc>
          <w:tcPr>
            <w:tcW w:w="4531" w:type="dxa"/>
            <w:shd w:val="clear" w:color="auto" w:fill="DEEAF6" w:themeFill="accent1" w:themeFillTint="33"/>
            <w:vAlign w:val="center"/>
          </w:tcPr>
          <w:p w14:paraId="55A76C06" w14:textId="77777777" w:rsidR="00A465DC" w:rsidRPr="00A465DC" w:rsidRDefault="00A465DC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Er foreningens primære aktivitet idrætslige aktiviteter?</w:t>
            </w:r>
          </w:p>
        </w:tc>
        <w:tc>
          <w:tcPr>
            <w:tcW w:w="5097" w:type="dxa"/>
            <w:shd w:val="clear" w:color="auto" w:fill="DEEAF6" w:themeFill="accent1" w:themeFillTint="33"/>
            <w:vAlign w:val="center"/>
          </w:tcPr>
          <w:p w14:paraId="12E808D6" w14:textId="77777777" w:rsidR="00A465DC" w:rsidRPr="00A465DC" w:rsidRDefault="00C8066F" w:rsidP="00395918">
            <w:pPr>
              <w:tabs>
                <w:tab w:val="left" w:pos="2130"/>
              </w:tabs>
              <w:ind w:left="720"/>
              <w:jc w:val="center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1212652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C" w:rsidRPr="00A465D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465DC" w:rsidRPr="00A465DC">
              <w:rPr>
                <w:rFonts w:cstheme="minorHAnsi"/>
              </w:rPr>
              <w:t>Ja</w:t>
            </w:r>
            <w:r w:rsidR="00A465DC" w:rsidRPr="00A465DC">
              <w:rPr>
                <w:rFonts w:cstheme="minorHAnsi"/>
              </w:rPr>
              <w:tab/>
            </w:r>
            <w:r w:rsidR="00A465DC" w:rsidRPr="00A465DC">
              <w:rPr>
                <w:rFonts w:cstheme="minorHAnsi"/>
              </w:rPr>
              <w:tab/>
              <w:t xml:space="preserve"> </w:t>
            </w:r>
            <w:sdt>
              <w:sdtPr>
                <w:rPr>
                  <w:rFonts w:cstheme="minorHAnsi"/>
                </w:rPr>
                <w:id w:val="-1644890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5DC" w:rsidRPr="00A465D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465DC" w:rsidRPr="00A465DC">
              <w:rPr>
                <w:rFonts w:cstheme="minorHAnsi"/>
              </w:rPr>
              <w:t>Nej</w:t>
            </w:r>
          </w:p>
        </w:tc>
      </w:tr>
    </w:tbl>
    <w:p w14:paraId="7EA9E481" w14:textId="77777777" w:rsidR="007E1E09" w:rsidRDefault="007E1E09" w:rsidP="00A465DC">
      <w:pPr>
        <w:rPr>
          <w:rStyle w:val="Strk"/>
          <w:rFonts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31"/>
        <w:gridCol w:w="5097"/>
      </w:tblGrid>
      <w:tr w:rsidR="00C4549E" w:rsidRPr="00A465DC" w14:paraId="1C09EB33" w14:textId="77777777" w:rsidTr="00395918">
        <w:trPr>
          <w:trHeight w:val="851"/>
        </w:trPr>
        <w:tc>
          <w:tcPr>
            <w:tcW w:w="4531" w:type="dxa"/>
            <w:vAlign w:val="center"/>
          </w:tcPr>
          <w:p w14:paraId="24AAEC79" w14:textId="659CA169" w:rsidR="00C4549E" w:rsidRPr="00A465DC" w:rsidRDefault="00C4549E" w:rsidP="00C4549E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Formandens navn</w:t>
            </w:r>
          </w:p>
        </w:tc>
        <w:tc>
          <w:tcPr>
            <w:tcW w:w="5097" w:type="dxa"/>
            <w:vAlign w:val="center"/>
          </w:tcPr>
          <w:p w14:paraId="4107EB7D" w14:textId="77777777" w:rsidR="00C4549E" w:rsidRPr="00A465DC" w:rsidRDefault="00C4549E" w:rsidP="00C4549E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4C3EB09A" w14:textId="67E1F4FF" w:rsidR="00C4549E" w:rsidRPr="00A465DC" w:rsidRDefault="00C4549E" w:rsidP="00C4549E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Navn og efternavn</w:t>
            </w:r>
          </w:p>
        </w:tc>
      </w:tr>
      <w:tr w:rsidR="00C4549E" w:rsidRPr="00A465DC" w14:paraId="1068C853" w14:textId="77777777" w:rsidTr="00395918">
        <w:trPr>
          <w:trHeight w:val="851"/>
        </w:trPr>
        <w:tc>
          <w:tcPr>
            <w:tcW w:w="4531" w:type="dxa"/>
            <w:vAlign w:val="center"/>
          </w:tcPr>
          <w:p w14:paraId="562422E0" w14:textId="1ED9DC57" w:rsidR="00C4549E" w:rsidRPr="00A465DC" w:rsidRDefault="00C4549E" w:rsidP="00C4549E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Formandens adresse</w:t>
            </w:r>
          </w:p>
        </w:tc>
        <w:tc>
          <w:tcPr>
            <w:tcW w:w="5097" w:type="dxa"/>
            <w:vAlign w:val="center"/>
          </w:tcPr>
          <w:p w14:paraId="26E6B453" w14:textId="77777777" w:rsidR="00C4549E" w:rsidRPr="00A465DC" w:rsidRDefault="00C4549E" w:rsidP="00C4549E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435AE0A4" w14:textId="7BA088E6" w:rsidR="00C4549E" w:rsidRPr="00A465DC" w:rsidRDefault="00C4549E" w:rsidP="00C4549E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Adresse</w:t>
            </w:r>
          </w:p>
        </w:tc>
      </w:tr>
      <w:tr w:rsidR="00C4549E" w:rsidRPr="00A465DC" w14:paraId="171882AC" w14:textId="77777777" w:rsidTr="00395918">
        <w:trPr>
          <w:trHeight w:val="851"/>
        </w:trPr>
        <w:tc>
          <w:tcPr>
            <w:tcW w:w="4531" w:type="dxa"/>
            <w:vAlign w:val="center"/>
          </w:tcPr>
          <w:p w14:paraId="380CDD10" w14:textId="2259B0F7" w:rsidR="00C4549E" w:rsidRPr="00A465DC" w:rsidRDefault="00C4549E" w:rsidP="00C4549E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Postnummer og by</w:t>
            </w:r>
          </w:p>
        </w:tc>
        <w:tc>
          <w:tcPr>
            <w:tcW w:w="5097" w:type="dxa"/>
            <w:vAlign w:val="center"/>
          </w:tcPr>
          <w:p w14:paraId="65E6BB36" w14:textId="77777777" w:rsidR="00C4549E" w:rsidRPr="00A465DC" w:rsidRDefault="00C4549E" w:rsidP="00C4549E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6089874D" w14:textId="5FA8EB65" w:rsidR="00C4549E" w:rsidRPr="00A465DC" w:rsidRDefault="00C4549E" w:rsidP="00C4549E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Postnummer og by</w:t>
            </w:r>
          </w:p>
        </w:tc>
      </w:tr>
      <w:tr w:rsidR="00C4549E" w:rsidRPr="00A465DC" w14:paraId="6EA83F8D" w14:textId="77777777" w:rsidTr="00395918">
        <w:trPr>
          <w:trHeight w:val="851"/>
        </w:trPr>
        <w:tc>
          <w:tcPr>
            <w:tcW w:w="4531" w:type="dxa"/>
            <w:vAlign w:val="center"/>
          </w:tcPr>
          <w:p w14:paraId="01C9C391" w14:textId="479B016D" w:rsidR="00C4549E" w:rsidRPr="00A465DC" w:rsidRDefault="00C4549E" w:rsidP="00C4549E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Formandens fødselsdato</w:t>
            </w:r>
          </w:p>
        </w:tc>
        <w:tc>
          <w:tcPr>
            <w:tcW w:w="5097" w:type="dxa"/>
            <w:vAlign w:val="center"/>
          </w:tcPr>
          <w:sdt>
            <w:sdtPr>
              <w:rPr>
                <w:rFonts w:cstheme="minorHAnsi"/>
                <w:sz w:val="24"/>
                <w:szCs w:val="28"/>
              </w:rPr>
              <w:id w:val="-1359650354"/>
              <w:placeholder>
                <w:docPart w:val="DefaultPlaceholder_-1854013437"/>
              </w:placeholder>
              <w:showingPlcHdr/>
              <w:date>
                <w:dateFormat w:val="dd-MM-yyyy"/>
                <w:lid w:val="da-DK"/>
                <w:storeMappedDataAs w:val="dateTime"/>
                <w:calendar w:val="gregorian"/>
              </w:date>
            </w:sdtPr>
            <w:sdtContent>
              <w:p w14:paraId="2092A085" w14:textId="3CBCBF83" w:rsidR="00C4549E" w:rsidRPr="00A465DC" w:rsidRDefault="00E43495" w:rsidP="00C4549E">
                <w:pPr>
                  <w:tabs>
                    <w:tab w:val="left" w:pos="2130"/>
                  </w:tabs>
                  <w:spacing w:line="276" w:lineRule="auto"/>
                  <w:jc w:val="center"/>
                  <w:rPr>
                    <w:rFonts w:cstheme="minorHAnsi"/>
                    <w:sz w:val="24"/>
                    <w:szCs w:val="28"/>
                  </w:rPr>
                </w:pPr>
                <w:r w:rsidRPr="00031A11">
                  <w:rPr>
                    <w:rStyle w:val="Pladsholdertekst"/>
                  </w:rPr>
                  <w:t>Klik eller tryk for at angive en dato.</w:t>
                </w:r>
              </w:p>
            </w:sdtContent>
          </w:sdt>
          <w:p w14:paraId="346054F6" w14:textId="3424D3B3" w:rsidR="00C4549E" w:rsidRPr="00A465DC" w:rsidRDefault="00C4549E" w:rsidP="00C4549E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dd-mm-åååå</w:t>
            </w:r>
          </w:p>
        </w:tc>
      </w:tr>
      <w:tr w:rsidR="00C4549E" w:rsidRPr="00A465DC" w14:paraId="7C29C872" w14:textId="77777777" w:rsidTr="00C4549E">
        <w:trPr>
          <w:trHeight w:val="851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64DB7D06" w14:textId="69FBB3E0" w:rsidR="00C4549E" w:rsidRPr="00A465DC" w:rsidRDefault="00C4549E" w:rsidP="00C4549E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Formandens e-mail adresse</w:t>
            </w:r>
          </w:p>
        </w:tc>
        <w:tc>
          <w:tcPr>
            <w:tcW w:w="5097" w:type="dxa"/>
            <w:tcBorders>
              <w:bottom w:val="single" w:sz="4" w:space="0" w:color="auto"/>
            </w:tcBorders>
            <w:vAlign w:val="center"/>
          </w:tcPr>
          <w:p w14:paraId="783078F4" w14:textId="77777777" w:rsidR="00C4549E" w:rsidRPr="00A465DC" w:rsidRDefault="00C4549E" w:rsidP="00C4549E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535843B1" w14:textId="769D2E03" w:rsidR="00C4549E" w:rsidRPr="00A465DC" w:rsidRDefault="00C4549E" w:rsidP="00C4549E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email</w:t>
            </w:r>
          </w:p>
        </w:tc>
      </w:tr>
      <w:tr w:rsidR="00C4549E" w:rsidRPr="00A465DC" w14:paraId="3885BDB9" w14:textId="77777777" w:rsidTr="00C4549E">
        <w:trPr>
          <w:trHeight w:val="851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1CC445AF" w14:textId="7DCC275D" w:rsidR="00C4549E" w:rsidRPr="00A465DC" w:rsidRDefault="00C4549E" w:rsidP="00C4549E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Formandens telefonnummer</w:t>
            </w:r>
          </w:p>
        </w:tc>
        <w:tc>
          <w:tcPr>
            <w:tcW w:w="5097" w:type="dxa"/>
            <w:tcBorders>
              <w:bottom w:val="single" w:sz="4" w:space="0" w:color="auto"/>
            </w:tcBorders>
            <w:vAlign w:val="center"/>
          </w:tcPr>
          <w:p w14:paraId="1C0F0DBA" w14:textId="77777777" w:rsidR="00C4549E" w:rsidRPr="00A465DC" w:rsidRDefault="00C4549E" w:rsidP="00C4549E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30B20565" w14:textId="088E64A0" w:rsidR="00C4549E" w:rsidRPr="00A465DC" w:rsidRDefault="00C4549E" w:rsidP="00C4549E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telefon</w:t>
            </w:r>
          </w:p>
        </w:tc>
      </w:tr>
      <w:tr w:rsidR="00C4549E" w:rsidRPr="00A465DC" w14:paraId="0554B1B8" w14:textId="77777777" w:rsidTr="00C4549E">
        <w:trPr>
          <w:trHeight w:val="851"/>
        </w:trPr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4F81D4" w14:textId="77777777" w:rsidR="00C4549E" w:rsidRPr="00A465DC" w:rsidRDefault="00C4549E" w:rsidP="00C4549E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348EBD" w14:textId="77777777" w:rsidR="00C4549E" w:rsidRPr="00A465DC" w:rsidRDefault="00C4549E" w:rsidP="00C4549E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</w:p>
        </w:tc>
      </w:tr>
      <w:tr w:rsidR="00C4549E" w:rsidRPr="00A465DC" w14:paraId="1CE6C4EE" w14:textId="77777777" w:rsidTr="00E43495">
        <w:trPr>
          <w:trHeight w:val="851"/>
        </w:trPr>
        <w:tc>
          <w:tcPr>
            <w:tcW w:w="4531" w:type="dxa"/>
            <w:tcBorders>
              <w:top w:val="single" w:sz="4" w:space="0" w:color="auto"/>
            </w:tcBorders>
            <w:vAlign w:val="center"/>
          </w:tcPr>
          <w:p w14:paraId="2958911C" w14:textId="77777777" w:rsidR="00C4549E" w:rsidRPr="00A465DC" w:rsidRDefault="00C4549E" w:rsidP="004B3BAB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Kassererens navn</w:t>
            </w:r>
          </w:p>
        </w:tc>
        <w:tc>
          <w:tcPr>
            <w:tcW w:w="5097" w:type="dxa"/>
            <w:tcBorders>
              <w:top w:val="single" w:sz="4" w:space="0" w:color="auto"/>
            </w:tcBorders>
            <w:vAlign w:val="center"/>
          </w:tcPr>
          <w:p w14:paraId="45C3B0FE" w14:textId="77777777" w:rsidR="00C4549E" w:rsidRPr="00A465DC" w:rsidRDefault="00C4549E" w:rsidP="004B3BAB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7F69E799" w14:textId="77777777" w:rsidR="00C4549E" w:rsidRPr="00A465DC" w:rsidRDefault="00C4549E" w:rsidP="004B3BAB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Navn og efternavn</w:t>
            </w:r>
          </w:p>
        </w:tc>
      </w:tr>
      <w:tr w:rsidR="00C4549E" w:rsidRPr="00A465DC" w14:paraId="19BDD97F" w14:textId="77777777" w:rsidTr="00E43495">
        <w:trPr>
          <w:trHeight w:val="851"/>
        </w:trPr>
        <w:tc>
          <w:tcPr>
            <w:tcW w:w="4531" w:type="dxa"/>
            <w:vAlign w:val="center"/>
          </w:tcPr>
          <w:p w14:paraId="5C1DAB1C" w14:textId="77777777" w:rsidR="00C4549E" w:rsidRPr="00A465DC" w:rsidRDefault="00C4549E" w:rsidP="004B3BAB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Kasserens adresse</w:t>
            </w:r>
          </w:p>
        </w:tc>
        <w:tc>
          <w:tcPr>
            <w:tcW w:w="5097" w:type="dxa"/>
            <w:vAlign w:val="center"/>
          </w:tcPr>
          <w:p w14:paraId="793A4A67" w14:textId="77777777" w:rsidR="00C4549E" w:rsidRPr="00A465DC" w:rsidRDefault="00C4549E" w:rsidP="004B3BAB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4C454D93" w14:textId="77777777" w:rsidR="00C4549E" w:rsidRPr="00A465DC" w:rsidRDefault="00C4549E" w:rsidP="004B3BAB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 xml:space="preserve">Adresse </w:t>
            </w:r>
          </w:p>
        </w:tc>
      </w:tr>
      <w:tr w:rsidR="00C4549E" w:rsidRPr="00A465DC" w14:paraId="7B9A03C6" w14:textId="77777777" w:rsidTr="00E43495">
        <w:trPr>
          <w:trHeight w:val="851"/>
        </w:trPr>
        <w:tc>
          <w:tcPr>
            <w:tcW w:w="4531" w:type="dxa"/>
            <w:vAlign w:val="center"/>
          </w:tcPr>
          <w:p w14:paraId="234D8F7E" w14:textId="77777777" w:rsidR="00C4549E" w:rsidRPr="00A465DC" w:rsidRDefault="00C4549E" w:rsidP="004B3BAB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Postnummer og by</w:t>
            </w:r>
          </w:p>
        </w:tc>
        <w:tc>
          <w:tcPr>
            <w:tcW w:w="5097" w:type="dxa"/>
            <w:vAlign w:val="center"/>
          </w:tcPr>
          <w:p w14:paraId="71868AA5" w14:textId="77777777" w:rsidR="00C4549E" w:rsidRPr="00A465DC" w:rsidRDefault="00C4549E" w:rsidP="004B3BAB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5181CCC8" w14:textId="77777777" w:rsidR="00C4549E" w:rsidRPr="00A465DC" w:rsidRDefault="00C4549E" w:rsidP="004B3BAB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Postnummer og by</w:t>
            </w:r>
          </w:p>
        </w:tc>
      </w:tr>
      <w:tr w:rsidR="00C4549E" w:rsidRPr="00A465DC" w14:paraId="2650DDF6" w14:textId="77777777" w:rsidTr="00E43495">
        <w:trPr>
          <w:trHeight w:val="851"/>
        </w:trPr>
        <w:tc>
          <w:tcPr>
            <w:tcW w:w="4531" w:type="dxa"/>
            <w:vAlign w:val="center"/>
          </w:tcPr>
          <w:p w14:paraId="5E8FAB14" w14:textId="77777777" w:rsidR="00C4549E" w:rsidRPr="00A465DC" w:rsidRDefault="00C4549E" w:rsidP="004B3BAB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Kasserens fødselsdato</w:t>
            </w:r>
          </w:p>
        </w:tc>
        <w:tc>
          <w:tcPr>
            <w:tcW w:w="5097" w:type="dxa"/>
            <w:vAlign w:val="center"/>
          </w:tcPr>
          <w:sdt>
            <w:sdtPr>
              <w:rPr>
                <w:rFonts w:cstheme="minorHAnsi"/>
                <w:sz w:val="24"/>
                <w:szCs w:val="28"/>
              </w:rPr>
              <w:id w:val="-431273987"/>
              <w:placeholder>
                <w:docPart w:val="DefaultPlaceholder_-1854013437"/>
              </w:placeholder>
              <w:showingPlcHdr/>
              <w:date>
                <w:dateFormat w:val="dd-MM-yyyy"/>
                <w:lid w:val="da-DK"/>
                <w:storeMappedDataAs w:val="dateTime"/>
                <w:calendar w:val="gregorian"/>
              </w:date>
            </w:sdtPr>
            <w:sdtContent>
              <w:p w14:paraId="48A30AB0" w14:textId="090EE8C0" w:rsidR="00C4549E" w:rsidRPr="00A465DC" w:rsidRDefault="00E43495" w:rsidP="004B3BAB">
                <w:pPr>
                  <w:tabs>
                    <w:tab w:val="left" w:pos="2130"/>
                  </w:tabs>
                  <w:spacing w:line="276" w:lineRule="auto"/>
                  <w:jc w:val="center"/>
                  <w:rPr>
                    <w:rFonts w:cstheme="minorHAnsi"/>
                    <w:sz w:val="24"/>
                    <w:szCs w:val="28"/>
                  </w:rPr>
                </w:pPr>
                <w:r w:rsidRPr="00031A11">
                  <w:rPr>
                    <w:rStyle w:val="Pladsholdertekst"/>
                  </w:rPr>
                  <w:t>Klik eller tryk for at angive en dato.</w:t>
                </w:r>
              </w:p>
            </w:sdtContent>
          </w:sdt>
          <w:p w14:paraId="31DDD569" w14:textId="77777777" w:rsidR="00C4549E" w:rsidRPr="00A465DC" w:rsidRDefault="00C4549E" w:rsidP="004B3BAB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dd-mm-åååå</w:t>
            </w:r>
          </w:p>
        </w:tc>
      </w:tr>
      <w:tr w:rsidR="00C4549E" w:rsidRPr="00A465DC" w14:paraId="53745930" w14:textId="77777777" w:rsidTr="00E43495">
        <w:trPr>
          <w:trHeight w:val="851"/>
        </w:trPr>
        <w:tc>
          <w:tcPr>
            <w:tcW w:w="4531" w:type="dxa"/>
            <w:vAlign w:val="center"/>
          </w:tcPr>
          <w:p w14:paraId="075FDE6B" w14:textId="77777777" w:rsidR="00C4549E" w:rsidRPr="00A465DC" w:rsidRDefault="00C4549E" w:rsidP="004B3BAB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Kassererens e-mail</w:t>
            </w:r>
          </w:p>
        </w:tc>
        <w:tc>
          <w:tcPr>
            <w:tcW w:w="5097" w:type="dxa"/>
            <w:vAlign w:val="center"/>
          </w:tcPr>
          <w:p w14:paraId="03E45D41" w14:textId="77777777" w:rsidR="00C4549E" w:rsidRPr="00A465DC" w:rsidRDefault="00C4549E" w:rsidP="004B3BAB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6ADA4ACC" w14:textId="77777777" w:rsidR="00C4549E" w:rsidRPr="00A465DC" w:rsidRDefault="00C4549E" w:rsidP="004B3BAB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email</w:t>
            </w:r>
          </w:p>
        </w:tc>
      </w:tr>
      <w:tr w:rsidR="00C4549E" w:rsidRPr="00A465DC" w14:paraId="730F38A2" w14:textId="77777777" w:rsidTr="00E43495">
        <w:trPr>
          <w:trHeight w:val="851"/>
        </w:trPr>
        <w:tc>
          <w:tcPr>
            <w:tcW w:w="4531" w:type="dxa"/>
            <w:vAlign w:val="center"/>
          </w:tcPr>
          <w:p w14:paraId="318E61A0" w14:textId="77777777" w:rsidR="00C4549E" w:rsidRPr="00A465DC" w:rsidRDefault="00C4549E" w:rsidP="004B3BAB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 w:rsidRPr="00A465DC">
              <w:rPr>
                <w:rStyle w:val="Strk"/>
                <w:rFonts w:cstheme="minorHAnsi"/>
              </w:rPr>
              <w:t>Kassererens telefonnummer</w:t>
            </w:r>
          </w:p>
        </w:tc>
        <w:tc>
          <w:tcPr>
            <w:tcW w:w="5097" w:type="dxa"/>
            <w:vAlign w:val="center"/>
          </w:tcPr>
          <w:p w14:paraId="3E441323" w14:textId="77777777" w:rsidR="00C4549E" w:rsidRPr="00A465DC" w:rsidRDefault="00C4549E" w:rsidP="004B3BAB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  <w:p w14:paraId="549F01A7" w14:textId="77777777" w:rsidR="00C4549E" w:rsidRPr="00A465DC" w:rsidRDefault="00C4549E" w:rsidP="004B3BAB">
            <w:pPr>
              <w:tabs>
                <w:tab w:val="left" w:pos="2130"/>
              </w:tabs>
              <w:jc w:val="center"/>
              <w:rPr>
                <w:rFonts w:cstheme="minorHAnsi"/>
                <w:szCs w:val="28"/>
              </w:rPr>
            </w:pPr>
            <w:r w:rsidRPr="00A465DC">
              <w:rPr>
                <w:rFonts w:cstheme="minorHAnsi"/>
                <w:i/>
                <w:sz w:val="16"/>
                <w:szCs w:val="16"/>
              </w:rPr>
              <w:t>Telefonnummer</w:t>
            </w:r>
          </w:p>
        </w:tc>
      </w:tr>
    </w:tbl>
    <w:p w14:paraId="193AB187" w14:textId="77777777" w:rsidR="007E1E09" w:rsidRPr="007E1E09" w:rsidRDefault="007E1E09" w:rsidP="007E1E09"/>
    <w:p w14:paraId="47C46AE9" w14:textId="77777777" w:rsidR="00E43495" w:rsidRDefault="00E43495" w:rsidP="00A465DC">
      <w:pPr>
        <w:rPr>
          <w:rStyle w:val="Strk"/>
          <w:rFonts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31"/>
        <w:gridCol w:w="5097"/>
      </w:tblGrid>
      <w:tr w:rsidR="00E43495" w:rsidRPr="00A465DC" w14:paraId="43DDEBA5" w14:textId="77777777" w:rsidTr="00395918">
        <w:trPr>
          <w:trHeight w:val="851"/>
        </w:trPr>
        <w:tc>
          <w:tcPr>
            <w:tcW w:w="4531" w:type="dxa"/>
            <w:tcBorders>
              <w:top w:val="single" w:sz="4" w:space="0" w:color="auto"/>
            </w:tcBorders>
            <w:vAlign w:val="center"/>
          </w:tcPr>
          <w:p w14:paraId="4E15B737" w14:textId="240484BF" w:rsidR="00E43495" w:rsidRPr="00A465DC" w:rsidRDefault="00E43495" w:rsidP="00395918">
            <w:pPr>
              <w:tabs>
                <w:tab w:val="left" w:pos="2130"/>
              </w:tabs>
              <w:rPr>
                <w:rStyle w:val="Strk"/>
                <w:rFonts w:cstheme="minorHAnsi"/>
              </w:rPr>
            </w:pPr>
            <w:r>
              <w:rPr>
                <w:rStyle w:val="Strk"/>
                <w:rFonts w:cstheme="minorHAnsi"/>
              </w:rPr>
              <w:t>Dit tilhørsforhold til foreningen</w:t>
            </w:r>
          </w:p>
        </w:tc>
        <w:tc>
          <w:tcPr>
            <w:tcW w:w="5097" w:type="dxa"/>
            <w:tcBorders>
              <w:top w:val="single" w:sz="4" w:space="0" w:color="auto"/>
            </w:tcBorders>
            <w:vAlign w:val="center"/>
          </w:tcPr>
          <w:p w14:paraId="76E82B9C" w14:textId="3980E2BA" w:rsidR="00E43495" w:rsidRPr="00E43495" w:rsidRDefault="00E43495" w:rsidP="00E43495">
            <w:pPr>
              <w:tabs>
                <w:tab w:val="left" w:pos="2130"/>
              </w:tabs>
              <w:spacing w:line="276" w:lineRule="auto"/>
              <w:jc w:val="center"/>
              <w:rPr>
                <w:rFonts w:cstheme="minorHAnsi"/>
                <w:sz w:val="24"/>
                <w:szCs w:val="28"/>
              </w:rPr>
            </w:pPr>
            <w:r w:rsidRPr="00A465DC">
              <w:rPr>
                <w:rFonts w:cstheme="minorHAnsi"/>
                <w:sz w:val="24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A465DC">
              <w:rPr>
                <w:rFonts w:cstheme="minorHAnsi"/>
                <w:sz w:val="24"/>
                <w:szCs w:val="28"/>
              </w:rPr>
              <w:instrText xml:space="preserve"> FORMTEXT </w:instrText>
            </w:r>
            <w:r w:rsidRPr="00A465DC">
              <w:rPr>
                <w:rFonts w:cstheme="minorHAnsi"/>
                <w:sz w:val="24"/>
                <w:szCs w:val="28"/>
              </w:rPr>
            </w:r>
            <w:r w:rsidRPr="00A465DC">
              <w:rPr>
                <w:rFonts w:cstheme="minorHAnsi"/>
                <w:sz w:val="24"/>
                <w:szCs w:val="28"/>
              </w:rPr>
              <w:fldChar w:fldCharType="separate"/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noProof/>
                <w:sz w:val="24"/>
                <w:szCs w:val="28"/>
              </w:rPr>
              <w:t> </w:t>
            </w:r>
            <w:r w:rsidRPr="00A465DC">
              <w:rPr>
                <w:rFonts w:cstheme="minorHAnsi"/>
                <w:sz w:val="24"/>
                <w:szCs w:val="28"/>
              </w:rPr>
              <w:fldChar w:fldCharType="end"/>
            </w:r>
          </w:p>
        </w:tc>
      </w:tr>
    </w:tbl>
    <w:p w14:paraId="03F0F5E3" w14:textId="77777777" w:rsidR="00E43495" w:rsidRPr="00A465DC" w:rsidRDefault="00E43495" w:rsidP="00A465DC">
      <w:pPr>
        <w:rPr>
          <w:rStyle w:val="Strk"/>
          <w:rFonts w:cstheme="minorHAnsi"/>
        </w:rPr>
      </w:pPr>
    </w:p>
    <w:p w14:paraId="7C8C97DF" w14:textId="77777777" w:rsidR="00E43495" w:rsidRDefault="00E43495" w:rsidP="00E43495">
      <w:pPr>
        <w:rPr>
          <w:rStyle w:val="Strk"/>
          <w:rFonts w:cstheme="minorHAnsi"/>
        </w:rPr>
      </w:pPr>
      <w:r w:rsidRPr="00A465DC">
        <w:rPr>
          <w:rStyle w:val="Strk"/>
          <w:rFonts w:cstheme="minorHAnsi"/>
        </w:rPr>
        <w:t>Vedhæft foreningens aktuelle vedtægter til ansøgningen</w:t>
      </w:r>
      <w:r>
        <w:rPr>
          <w:rStyle w:val="Strk"/>
          <w:rFonts w:cstheme="minorHAnsi"/>
        </w:rPr>
        <w:t xml:space="preserve"> </w:t>
      </w:r>
    </w:p>
    <w:p w14:paraId="4AF02379" w14:textId="77777777" w:rsidR="005E22B0" w:rsidRDefault="005E22B0" w:rsidP="00F561C5">
      <w:pPr>
        <w:spacing w:line="276" w:lineRule="auto"/>
        <w:jc w:val="both"/>
      </w:pPr>
    </w:p>
    <w:sectPr w:rsidR="005E22B0" w:rsidSect="0079141A">
      <w:headerReference w:type="default" r:id="rId12"/>
      <w:footerReference w:type="default" r:id="rId13"/>
      <w:pgSz w:w="11906" w:h="16838"/>
      <w:pgMar w:top="1701" w:right="1134" w:bottom="2552" w:left="1134" w:header="708" w:footer="1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D67F0" w14:textId="77777777" w:rsidR="00C8066F" w:rsidRDefault="00C8066F" w:rsidP="0079141A">
      <w:pPr>
        <w:spacing w:after="0" w:line="240" w:lineRule="auto"/>
      </w:pPr>
      <w:r>
        <w:separator/>
      </w:r>
    </w:p>
  </w:endnote>
  <w:endnote w:type="continuationSeparator" w:id="0">
    <w:p w14:paraId="50D60888" w14:textId="77777777" w:rsidR="00C8066F" w:rsidRDefault="00C8066F" w:rsidP="00791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7BE7C" w14:textId="1D932F73" w:rsidR="0079141A" w:rsidRDefault="00831814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19F65A70" wp14:editId="329011D7">
          <wp:simplePos x="0" y="0"/>
          <wp:positionH relativeFrom="margin">
            <wp:posOffset>671</wp:posOffset>
          </wp:positionH>
          <wp:positionV relativeFrom="paragraph">
            <wp:posOffset>157283</wp:posOffset>
          </wp:positionV>
          <wp:extent cx="1156457" cy="643943"/>
          <wp:effectExtent l="0" t="0" r="5715" b="3810"/>
          <wp:wrapNone/>
          <wp:docPr id="23" name="Billed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457" cy="6439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56A12" w14:textId="77777777" w:rsidR="00C8066F" w:rsidRDefault="00C8066F" w:rsidP="0079141A">
      <w:pPr>
        <w:spacing w:after="0" w:line="240" w:lineRule="auto"/>
      </w:pPr>
      <w:r>
        <w:separator/>
      </w:r>
    </w:p>
  </w:footnote>
  <w:footnote w:type="continuationSeparator" w:id="0">
    <w:p w14:paraId="2C172028" w14:textId="77777777" w:rsidR="00C8066F" w:rsidRDefault="00C8066F" w:rsidP="00791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5011A" w14:textId="215238A5" w:rsidR="0079141A" w:rsidRDefault="00C8066F" w:rsidP="006C69DD">
    <w:pPr>
      <w:pStyle w:val="Sidehoved"/>
      <w:tabs>
        <w:tab w:val="clear" w:pos="4819"/>
        <w:tab w:val="clear" w:pos="9638"/>
        <w:tab w:val="left" w:pos="2966"/>
      </w:tabs>
    </w:pPr>
    <w:sdt>
      <w:sdtPr>
        <w:id w:val="843984702"/>
        <w:docPartObj>
          <w:docPartGallery w:val="Watermarks"/>
          <w:docPartUnique/>
        </w:docPartObj>
      </w:sdtPr>
      <w:sdtEndPr/>
      <w:sdtContent>
        <w:r w:rsidR="0079141A">
          <w:rPr>
            <w:rStyle w:val="Strk"/>
            <w:rFonts w:ascii="Verdana" w:hAnsi="Verdana"/>
            <w:noProof/>
            <w:sz w:val="30"/>
            <w:szCs w:val="30"/>
            <w:lang w:eastAsia="da-DK"/>
          </w:rPr>
          <w:drawing>
            <wp:anchor distT="0" distB="0" distL="114300" distR="114300" simplePos="0" relativeHeight="251661312" behindDoc="1" locked="0" layoutInCell="1" allowOverlap="1" wp14:anchorId="24B31AE5" wp14:editId="3DE32894">
              <wp:simplePos x="0" y="0"/>
              <wp:positionH relativeFrom="column">
                <wp:posOffset>-1961515</wp:posOffset>
              </wp:positionH>
              <wp:positionV relativeFrom="paragraph">
                <wp:posOffset>-3993175</wp:posOffset>
              </wp:positionV>
              <wp:extent cx="10180955" cy="16746855"/>
              <wp:effectExtent l="0" t="0" r="0" b="0"/>
              <wp:wrapNone/>
              <wp:docPr id="25" name="Billed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duotone>
                          <a:schemeClr val="accent5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180955" cy="1674685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067B6">
          <w:rPr>
            <w:rStyle w:val="Strk"/>
            <w:rFonts w:ascii="Verdana" w:hAnsi="Verdana"/>
            <w:noProof/>
            <w:sz w:val="30"/>
            <w:szCs w:val="30"/>
            <w:lang w:eastAsia="da-DK"/>
          </w:rPr>
          <w:t xml:space="preserve"> </w:t>
        </w:r>
      </w:sdtContent>
    </w:sdt>
    <w:r w:rsidR="006C69D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A87D3A"/>
    <w:multiLevelType w:val="hybridMultilevel"/>
    <w:tmpl w:val="D43C938E"/>
    <w:lvl w:ilvl="0" w:tplc="B0BCC05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727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WLFk6BIv61ECOrFm+8r8gvuC7USqXIc+WUdKtwTLjMunG7ynaLBwa72SxlHB2B2/4bU4wahQW/o3YI4MNrj2aQ==" w:salt="y8Upj4MHClLQXTxKHDjiSw==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80B"/>
    <w:rsid w:val="0001495D"/>
    <w:rsid w:val="00025178"/>
    <w:rsid w:val="0004030B"/>
    <w:rsid w:val="001503D5"/>
    <w:rsid w:val="001549BA"/>
    <w:rsid w:val="00163B06"/>
    <w:rsid w:val="00256A56"/>
    <w:rsid w:val="0026080B"/>
    <w:rsid w:val="002609C6"/>
    <w:rsid w:val="002812CD"/>
    <w:rsid w:val="002C1764"/>
    <w:rsid w:val="0035172B"/>
    <w:rsid w:val="00354C91"/>
    <w:rsid w:val="0038234F"/>
    <w:rsid w:val="003E0D67"/>
    <w:rsid w:val="003F0983"/>
    <w:rsid w:val="0040225C"/>
    <w:rsid w:val="004067B6"/>
    <w:rsid w:val="00417513"/>
    <w:rsid w:val="00423B64"/>
    <w:rsid w:val="0052312F"/>
    <w:rsid w:val="0055105A"/>
    <w:rsid w:val="005B4E3B"/>
    <w:rsid w:val="005E22B0"/>
    <w:rsid w:val="0060679A"/>
    <w:rsid w:val="00606BD4"/>
    <w:rsid w:val="00607544"/>
    <w:rsid w:val="00650C91"/>
    <w:rsid w:val="00683152"/>
    <w:rsid w:val="006C69DD"/>
    <w:rsid w:val="007438AD"/>
    <w:rsid w:val="0076608E"/>
    <w:rsid w:val="00782173"/>
    <w:rsid w:val="0078270A"/>
    <w:rsid w:val="0079141A"/>
    <w:rsid w:val="007B6A80"/>
    <w:rsid w:val="007B7B50"/>
    <w:rsid w:val="007E1E09"/>
    <w:rsid w:val="008125E8"/>
    <w:rsid w:val="0082270B"/>
    <w:rsid w:val="00831814"/>
    <w:rsid w:val="008658DF"/>
    <w:rsid w:val="008C2266"/>
    <w:rsid w:val="008D226A"/>
    <w:rsid w:val="008D64E2"/>
    <w:rsid w:val="009058AB"/>
    <w:rsid w:val="009376EA"/>
    <w:rsid w:val="009B498D"/>
    <w:rsid w:val="009C07A4"/>
    <w:rsid w:val="009C7A16"/>
    <w:rsid w:val="009D46FA"/>
    <w:rsid w:val="009E2291"/>
    <w:rsid w:val="009F6BBE"/>
    <w:rsid w:val="00A2333E"/>
    <w:rsid w:val="00A465DC"/>
    <w:rsid w:val="00A57922"/>
    <w:rsid w:val="00A74545"/>
    <w:rsid w:val="00A8183D"/>
    <w:rsid w:val="00AA4F2E"/>
    <w:rsid w:val="00AB3C24"/>
    <w:rsid w:val="00B0259B"/>
    <w:rsid w:val="00B33911"/>
    <w:rsid w:val="00B4003E"/>
    <w:rsid w:val="00C4549E"/>
    <w:rsid w:val="00C6794D"/>
    <w:rsid w:val="00C8066F"/>
    <w:rsid w:val="00D74A30"/>
    <w:rsid w:val="00D8382E"/>
    <w:rsid w:val="00DB0A97"/>
    <w:rsid w:val="00E24807"/>
    <w:rsid w:val="00E317A5"/>
    <w:rsid w:val="00E43495"/>
    <w:rsid w:val="00E70DC3"/>
    <w:rsid w:val="00E80DAB"/>
    <w:rsid w:val="00EB18F5"/>
    <w:rsid w:val="00EC1EA7"/>
    <w:rsid w:val="00EC7F33"/>
    <w:rsid w:val="00EE5F0E"/>
    <w:rsid w:val="00F2273C"/>
    <w:rsid w:val="00F4534A"/>
    <w:rsid w:val="00F561C5"/>
    <w:rsid w:val="00F6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85D923"/>
  <w15:docId w15:val="{8B4EA884-DF83-4A87-BA1C-37EC720FD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5E22B0"/>
    <w:rPr>
      <w:color w:val="0000FF"/>
      <w:u w:val="single"/>
    </w:rPr>
  </w:style>
  <w:style w:type="paragraph" w:customStyle="1" w:styleId="hilsen">
    <w:name w:val="hilsen"/>
    <w:basedOn w:val="Normal"/>
    <w:uiPriority w:val="99"/>
    <w:rsid w:val="005E22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5E22B0"/>
    <w:rPr>
      <w:b/>
      <w:bCs/>
    </w:rPr>
  </w:style>
  <w:style w:type="paragraph" w:styleId="Sidehoved">
    <w:name w:val="header"/>
    <w:basedOn w:val="Normal"/>
    <w:link w:val="SidehovedTegn"/>
    <w:uiPriority w:val="99"/>
    <w:unhideWhenUsed/>
    <w:rsid w:val="007914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9141A"/>
  </w:style>
  <w:style w:type="paragraph" w:styleId="Sidefod">
    <w:name w:val="footer"/>
    <w:basedOn w:val="Normal"/>
    <w:link w:val="SidefodTegn"/>
    <w:uiPriority w:val="99"/>
    <w:unhideWhenUsed/>
    <w:rsid w:val="0079141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9141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D2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D226A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39"/>
    <w:rsid w:val="00EB1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A465DC"/>
    <w:rPr>
      <w:color w:val="666666"/>
    </w:rPr>
  </w:style>
  <w:style w:type="table" w:styleId="Almindeligtabel1">
    <w:name w:val="Plain Table 1"/>
    <w:basedOn w:val="Tabel-Normal"/>
    <w:uiPriority w:val="41"/>
    <w:rsid w:val="007E1E0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99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1simono\Desktop\&#197;rets%20Ungleder%20Rebild%20Kommun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B516281-8F4F-4E72-AA78-4D2166C3AF0F}"/>
      </w:docPartPr>
      <w:docPartBody>
        <w:p w:rsidR="00641C5F" w:rsidRDefault="00137633">
          <w:r w:rsidRPr="00031A11">
            <w:rPr>
              <w:rStyle w:val="Pladsholdertekst"/>
            </w:rPr>
            <w:t>Vælg et element.</w:t>
          </w:r>
        </w:p>
      </w:docPartBody>
    </w:docPart>
    <w:docPart>
      <w:docPartPr>
        <w:name w:val="DefaultPlaceholder_-185401343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8C6DDD0-B9C3-4E99-BEA2-81EEE8FCAF1B}"/>
      </w:docPartPr>
      <w:docPartBody>
        <w:p w:rsidR="00450270" w:rsidRDefault="00641C5F">
          <w:r w:rsidRPr="00031A11">
            <w:rPr>
              <w:rStyle w:val="Pladsholdertekst"/>
            </w:rPr>
            <w:t>Klik eller tryk for at angive en dato.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633"/>
    <w:rsid w:val="00137633"/>
    <w:rsid w:val="00450270"/>
    <w:rsid w:val="00473486"/>
    <w:rsid w:val="00641C5F"/>
    <w:rsid w:val="0093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641C5F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merDocPubDoc xmlns="abf51377-e547-43a7-b9b5-808446f988aa">true</MimerDocPubDoc>
    <MimerSaveToArchive xmlns="abf51377-e547-43a7-b9b5-808446f988aa" xsi:nil="true"/>
    <MimerDocId xmlns="abf51377-e547-43a7-b9b5-808446f988aa">914859E7-001</MimerDocId>
  </documentManagement>
</p:properti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65535</SequenceNumber>
    <Url/>
    <Assembly>DGI.Mimer, Version=1.0.0.0, Culture=neutral, PublicKeyToken=d6d639199e6f172d</Assembly>
    <Class>DGI.Mimer.EventReceivers.MimerId</Class>
    <Data/>
    <Filter/>
  </Receiver>
  <Receiver>
    <Name/>
    <Synchronization>Asynchronous</Synchronization>
    <Type>10001</Type>
    <SequenceNumber>65535</SequenceNumber>
    <Url/>
    <Assembly>DGI.Mimer, Version=1.0.0.0, Culture=neutral, PublicKeyToken=d6d639199e6f172d</Assembly>
    <Class>DGI.Mimer.EventReceivers.MimerId</Class>
    <Data/>
    <Filter/>
  </Receiver>
  <Receiver>
    <Name/>
    <Synchronization>Synchronous</Synchronization>
    <Type>2</Type>
    <SequenceNumber>65535</SequenceNumber>
    <Url/>
    <Assembly>DGI.Mimer, Version=1.0.0.0, Culture=neutral, PublicKeyToken=d6d639199e6f172d</Assembly>
    <Class>DGI.Mimer.EventReceivers.MimerId</Class>
    <Data/>
    <Filter/>
  </Receiver>
  <Receiver>
    <Name/>
    <Synchronization>Synchronous</Synchronization>
    <Type>9</Type>
    <SequenceNumber>65535</SequenceNumber>
    <Url/>
    <Assembly>DGI.Mimer, Version=1.0.0.0, Culture=neutral, PublicKeyToken=d6d639199e6f172d</Assembly>
    <Class>DGI.Mimer.EventReceivers.MimerId</Class>
    <Data/>
    <Filter/>
  </Receiver>
  <Receiver>
    <Name/>
    <Synchronization>Asynchronous</Synchronization>
    <Type>10003</Type>
    <SequenceNumber>65535</SequenceNumber>
    <Url/>
    <Assembly>DGI.Mimer, Version=1.0.0.0, Culture=neutral, PublicKeyToken=d6d639199e6f172d</Assembly>
    <Class>DGI.Mimer.EventReceivers.MimerId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Excel" ma:contentTypeID="0x0101002FC4A2EC31164BEC83D2656A73AEFD43001EE38777C8094E5A82621C34F399615000B64356A5683AD94A968B5D0169747EA3" ma:contentTypeVersion="5" ma:contentTypeDescription="Opret et nyt dokument." ma:contentTypeScope="" ma:versionID="2e0a5dfa2ff73fdc33eaddd8260306f2">
  <xsd:schema xmlns:xsd="http://www.w3.org/2001/XMLSchema" xmlns:xs="http://www.w3.org/2001/XMLSchema" xmlns:p="http://schemas.microsoft.com/office/2006/metadata/properties" xmlns:ns2="abf51377-e547-43a7-b9b5-808446f988aa" targetNamespace="http://schemas.microsoft.com/office/2006/metadata/properties" ma:root="true" ma:fieldsID="4e5bf3d81f1020feeef2b12e0ba5a2d6" ns2:_="">
    <xsd:import namespace="abf51377-e547-43a7-b9b5-808446f988aa"/>
    <xsd:element name="properties">
      <xsd:complexType>
        <xsd:sequence>
          <xsd:element name="documentManagement">
            <xsd:complexType>
              <xsd:all>
                <xsd:element ref="ns2:MimerDocId" minOccurs="0"/>
                <xsd:element ref="ns2:MimerDocPubDoc" minOccurs="0"/>
                <xsd:element ref="ns2:MimerSaveToArchiv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51377-e547-43a7-b9b5-808446f988aa" elementFormDefault="qualified">
    <xsd:import namespace="http://schemas.microsoft.com/office/2006/documentManagement/types"/>
    <xsd:import namespace="http://schemas.microsoft.com/office/infopath/2007/PartnerControls"/>
    <xsd:element name="MimerDocId" ma:index="8" nillable="true" ma:displayName="Mimer dokument ID" ma:internalName="MimerDocId" ma:readOnly="true">
      <xsd:simpleType>
        <xsd:restriction base="dms:Text"/>
      </xsd:simpleType>
    </xsd:element>
    <xsd:element name="MimerDocPubDoc" ma:index="9" nillable="true" ma:displayName="Publicer til internet" ma:default="0" ma:description="Dokumentet kan åbnes med et offentligt link, hvis dokumentet er gemt i et åbent dokumentbibliotek." ma:internalName="MimerDocPubDoc">
      <xsd:simpleType>
        <xsd:restriction base="dms:Boolean"/>
      </xsd:simpleType>
    </xsd:element>
    <xsd:element name="MimerSaveToArchive" ma:index="10" nillable="true" ma:displayName="Gem til statens arkiv" ma:internalName="MimerSaveToArchiv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2936DE-F44D-40F2-AE79-180F2A10EA51}">
  <ds:schemaRefs>
    <ds:schemaRef ds:uri="http://schemas.microsoft.com/office/2006/metadata/properties"/>
    <ds:schemaRef ds:uri="http://schemas.microsoft.com/office/infopath/2007/PartnerControls"/>
    <ds:schemaRef ds:uri="abf51377-e547-43a7-b9b5-808446f988aa"/>
  </ds:schemaRefs>
</ds:datastoreItem>
</file>

<file path=customXml/itemProps2.xml><?xml version="1.0" encoding="utf-8"?>
<ds:datastoreItem xmlns:ds="http://schemas.openxmlformats.org/officeDocument/2006/customXml" ds:itemID="{6FCDC413-9454-4982-A670-B806A2F1648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E05AB0B-9406-4189-B798-5D5A6071F2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432893-EB89-46D9-9780-83CAB73C5DC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4FB0289-3C40-462B-9700-B99C24DD09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51377-e547-43a7-b9b5-808446f988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Årets Ungleder Rebild Kommune</Template>
  <TotalTime>0</TotalTime>
  <Pages>1</Pages>
  <Words>341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DGI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Olesen</dc:creator>
  <cp:lastModifiedBy>Elin Zachariasen</cp:lastModifiedBy>
  <cp:revision>3</cp:revision>
  <cp:lastPrinted>2016-02-24T13:37:00Z</cp:lastPrinted>
  <dcterms:created xsi:type="dcterms:W3CDTF">2025-01-20T12:28:00Z</dcterms:created>
  <dcterms:modified xsi:type="dcterms:W3CDTF">2025-01-20T12:28:00Z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0x0101002FC4A2EC31164BEC83D2656A73AEFD43001EE38777C8094E5A82621C34F399615000B64356A5683AD94A968B5D0169747EA3</vt:lpwstr>
  </property>
</Properties>
</file>